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C4B26" w14:textId="0D826A08" w:rsidR="00271961" w:rsidRDefault="009D5202" w:rsidP="00271961">
      <w:pPr>
        <w:spacing w:after="0" w:line="256" w:lineRule="auto"/>
        <w:jc w:val="center"/>
        <w:rPr>
          <w:rFonts w:ascii="Century Gothic" w:eastAsia="Calibri" w:hAnsi="Century Gothic" w:cs="Times New Roman"/>
          <w:b/>
          <w:bCs/>
          <w:sz w:val="28"/>
          <w:szCs w:val="28"/>
        </w:rPr>
      </w:pPr>
      <w:r>
        <w:rPr>
          <w:rFonts w:ascii="Century Gothic" w:eastAsia="Calibri" w:hAnsi="Century Gothic" w:cs="Times New Roman"/>
          <w:b/>
          <w:bCs/>
          <w:sz w:val="28"/>
          <w:szCs w:val="28"/>
        </w:rPr>
        <w:t>Lions Developmental Year Application, 2026-27</w:t>
      </w:r>
    </w:p>
    <w:p w14:paraId="4490919C" w14:textId="77777777" w:rsidR="009D5202" w:rsidRPr="00795CC8" w:rsidRDefault="009D5202" w:rsidP="00271961">
      <w:pPr>
        <w:spacing w:after="0" w:line="256" w:lineRule="auto"/>
        <w:jc w:val="center"/>
        <w:rPr>
          <w:rFonts w:ascii="Century Gothic" w:eastAsia="Calibri" w:hAnsi="Century Gothic" w:cs="Times New Roman"/>
          <w:sz w:val="8"/>
          <w:szCs w:val="8"/>
        </w:rPr>
      </w:pPr>
    </w:p>
    <w:p w14:paraId="51005B04" w14:textId="3EE4FDD2" w:rsidR="00444BA8" w:rsidRPr="00444BA8" w:rsidRDefault="00444BA8" w:rsidP="00271961">
      <w:pPr>
        <w:spacing w:after="0" w:line="256" w:lineRule="auto"/>
        <w:jc w:val="center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 xml:space="preserve">Please complete and return to </w:t>
      </w:r>
      <w:hyperlink r:id="rId8" w:history="1">
        <w:r w:rsidRPr="005A6FD8">
          <w:rPr>
            <w:rStyle w:val="Hyperlink"/>
            <w:rFonts w:ascii="Century Gothic" w:eastAsia="Calibri" w:hAnsi="Century Gothic" w:cs="Times New Roman"/>
            <w:sz w:val="20"/>
            <w:szCs w:val="20"/>
          </w:rPr>
          <w:t>lions@englishtwenty.org.uk</w:t>
        </w:r>
      </w:hyperlink>
      <w:r>
        <w:rPr>
          <w:rFonts w:ascii="Century Gothic" w:eastAsia="Calibri" w:hAnsi="Century Gothic" w:cs="Times New Roman"/>
          <w:sz w:val="20"/>
          <w:szCs w:val="20"/>
        </w:rPr>
        <w:t xml:space="preserve"> by</w:t>
      </w:r>
      <w:r w:rsidR="004F4F79">
        <w:rPr>
          <w:rFonts w:ascii="Century Gothic" w:eastAsia="Calibri" w:hAnsi="Century Gothic" w:cs="Times New Roman"/>
          <w:sz w:val="20"/>
          <w:szCs w:val="20"/>
        </w:rPr>
        <w:t xml:space="preserve"> </w:t>
      </w:r>
      <w:r>
        <w:rPr>
          <w:rFonts w:ascii="Century Gothic" w:eastAsia="Calibri" w:hAnsi="Century Gothic" w:cs="Times New Roman"/>
          <w:sz w:val="20"/>
          <w:szCs w:val="20"/>
        </w:rPr>
        <w:t>Sunday 13</w:t>
      </w:r>
      <w:r w:rsidRPr="00444BA8">
        <w:rPr>
          <w:rFonts w:ascii="Century Gothic" w:eastAsia="Calibri" w:hAnsi="Century Gothic" w:cs="Times New Roman"/>
          <w:sz w:val="20"/>
          <w:szCs w:val="20"/>
          <w:vertAlign w:val="superscript"/>
        </w:rPr>
        <w:t>th</w:t>
      </w:r>
      <w:r>
        <w:rPr>
          <w:rFonts w:ascii="Century Gothic" w:eastAsia="Calibri" w:hAnsi="Century Gothic" w:cs="Times New Roman"/>
          <w:sz w:val="20"/>
          <w:szCs w:val="20"/>
        </w:rPr>
        <w:t xml:space="preserve"> September 2026.</w:t>
      </w:r>
    </w:p>
    <w:p w14:paraId="0E3ABADD" w14:textId="77777777" w:rsidR="00271961" w:rsidRPr="004F4F79" w:rsidRDefault="00271961" w:rsidP="00271961">
      <w:pPr>
        <w:spacing w:after="0" w:line="256" w:lineRule="auto"/>
        <w:rPr>
          <w:rFonts w:ascii="Century Gothic" w:eastAsia="Calibri" w:hAnsi="Century Gothic" w:cs="Times New Roman"/>
          <w:sz w:val="18"/>
          <w:szCs w:val="18"/>
        </w:rPr>
      </w:pPr>
    </w:p>
    <w:tbl>
      <w:tblPr>
        <w:tblStyle w:val="TableGrid"/>
        <w:tblW w:w="10194" w:type="dxa"/>
        <w:tblLayout w:type="fixed"/>
        <w:tblLook w:val="04A0" w:firstRow="1" w:lastRow="0" w:firstColumn="1" w:lastColumn="0" w:noHBand="0" w:noVBand="1"/>
      </w:tblPr>
      <w:tblGrid>
        <w:gridCol w:w="1271"/>
        <w:gridCol w:w="1700"/>
        <w:gridCol w:w="3403"/>
        <w:gridCol w:w="1134"/>
        <w:gridCol w:w="2686"/>
      </w:tblGrid>
      <w:tr w:rsidR="00444BA8" w:rsidRPr="007419C0" w14:paraId="1602A5F4" w14:textId="77777777" w:rsidTr="00444BA8">
        <w:trPr>
          <w:trHeight w:val="454"/>
        </w:trPr>
        <w:tc>
          <w:tcPr>
            <w:tcW w:w="10194" w:type="dxa"/>
            <w:gridSpan w:val="5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743E52FD" w14:textId="77777777" w:rsidR="00444BA8" w:rsidRPr="009C1BD9" w:rsidRDefault="00444BA8" w:rsidP="009C1BD9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C1BD9">
              <w:rPr>
                <w:rFonts w:ascii="Century Gothic" w:hAnsi="Century Gothic"/>
                <w:b/>
                <w:bCs/>
                <w:sz w:val="24"/>
                <w:szCs w:val="24"/>
              </w:rPr>
              <w:t>Candidate Details</w:t>
            </w:r>
          </w:p>
        </w:tc>
      </w:tr>
      <w:tr w:rsidR="00444BA8" w:rsidRPr="007419C0" w14:paraId="1E0E05C7" w14:textId="77777777" w:rsidTr="00444BA8">
        <w:trPr>
          <w:trHeight w:hRule="exact" w:val="505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vAlign w:val="center"/>
          </w:tcPr>
          <w:p w14:paraId="7EA546CC" w14:textId="09164E81" w:rsidR="00444BA8" w:rsidRPr="007419C0" w:rsidRDefault="00444BA8" w:rsidP="0081452A">
            <w:pPr>
              <w:ind w:left="447" w:hanging="447"/>
              <w:rPr>
                <w:rFonts w:ascii="Century Gothic" w:hAnsi="Century Gothic"/>
                <w:sz w:val="20"/>
                <w:szCs w:val="20"/>
              </w:rPr>
            </w:pPr>
            <w:r w:rsidRPr="007419C0">
              <w:rPr>
                <w:rFonts w:ascii="Century Gothic" w:hAnsi="Century Gothic"/>
                <w:sz w:val="20"/>
                <w:szCs w:val="20"/>
              </w:rPr>
              <w:t>Name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vAlign w:val="center"/>
          </w:tcPr>
          <w:p w14:paraId="2599F30D" w14:textId="600E9A2B" w:rsidR="00444BA8" w:rsidRDefault="00BF70A8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0" w:name="Text50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0"/>
          </w:p>
        </w:tc>
      </w:tr>
      <w:tr w:rsidR="00444BA8" w:rsidRPr="007419C0" w14:paraId="6C92781A" w14:textId="77777777" w:rsidTr="00444BA8">
        <w:trPr>
          <w:trHeight w:hRule="exact" w:val="505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vAlign w:val="center"/>
          </w:tcPr>
          <w:p w14:paraId="1B0064C8" w14:textId="37CE5EDD" w:rsidR="00444BA8" w:rsidRPr="007419C0" w:rsidRDefault="00444BA8" w:rsidP="0081452A">
            <w:pPr>
              <w:ind w:left="447" w:hanging="447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Postal address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vAlign w:val="center"/>
          </w:tcPr>
          <w:p w14:paraId="79271D0D" w14:textId="21CC56A9" w:rsidR="00444BA8" w:rsidRDefault="00BF70A8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" w:name="Text51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"/>
          </w:p>
        </w:tc>
      </w:tr>
      <w:tr w:rsidR="00444BA8" w:rsidRPr="007419C0" w14:paraId="7E00B4C1" w14:textId="77777777" w:rsidTr="00444BA8">
        <w:trPr>
          <w:trHeight w:hRule="exact" w:val="505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vAlign w:val="center"/>
          </w:tcPr>
          <w:p w14:paraId="4A166B5D" w14:textId="031A2060" w:rsidR="00444BA8" w:rsidRDefault="00444BA8" w:rsidP="0081452A">
            <w:pPr>
              <w:ind w:left="447" w:hanging="447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Email address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vAlign w:val="center"/>
          </w:tcPr>
          <w:p w14:paraId="5921BA9B" w14:textId="71CFE04D" w:rsidR="00444BA8" w:rsidRDefault="00BF70A8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" w:name="Text52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"/>
          </w:p>
        </w:tc>
      </w:tr>
      <w:tr w:rsidR="00444BA8" w:rsidRPr="007419C0" w14:paraId="0A7421D5" w14:textId="77777777" w:rsidTr="00444BA8">
        <w:trPr>
          <w:trHeight w:hRule="exact" w:val="505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vAlign w:val="center"/>
          </w:tcPr>
          <w:p w14:paraId="7C235841" w14:textId="1C58BF6B" w:rsidR="00444BA8" w:rsidRPr="007419C0" w:rsidRDefault="00444BA8" w:rsidP="0081452A">
            <w:pPr>
              <w:ind w:left="447" w:hanging="447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Telephone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vAlign w:val="center"/>
          </w:tcPr>
          <w:p w14:paraId="72FDB776" w14:textId="56BC6FE5" w:rsidR="00444BA8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" w:name="Text53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3"/>
          </w:p>
        </w:tc>
      </w:tr>
      <w:tr w:rsidR="00E03C7A" w:rsidRPr="007419C0" w14:paraId="3EEE47EE" w14:textId="77777777" w:rsidTr="00444BA8">
        <w:trPr>
          <w:trHeight w:hRule="exact" w:val="505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vAlign w:val="center"/>
          </w:tcPr>
          <w:p w14:paraId="10065F4E" w14:textId="5179BD06" w:rsidR="00E03C7A" w:rsidRDefault="00E03C7A" w:rsidP="0081452A">
            <w:pPr>
              <w:ind w:left="447" w:hanging="447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TRID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vAlign w:val="center"/>
          </w:tcPr>
          <w:p w14:paraId="5F82FB44" w14:textId="4C2421DB" w:rsidR="00E03C7A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" w:name="Text54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4"/>
          </w:p>
        </w:tc>
      </w:tr>
      <w:tr w:rsidR="00444BA8" w:rsidRPr="007419C0" w14:paraId="090D8268" w14:textId="77777777" w:rsidTr="00444BA8">
        <w:trPr>
          <w:trHeight w:hRule="exact" w:val="505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vAlign w:val="center"/>
          </w:tcPr>
          <w:p w14:paraId="3FA462BD" w14:textId="6FE9F7AB" w:rsidR="00444BA8" w:rsidRDefault="009C1BD9" w:rsidP="0081452A">
            <w:pPr>
              <w:ind w:left="447" w:hanging="447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Lions season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alias w:val="Cohort"/>
            <w:tag w:val="Cohort"/>
            <w:id w:val="-143367047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2025-26" w:value="2025-26"/>
              <w:listItem w:displayText="2024-25" w:value="2024-25"/>
              <w:listItem w:displayText="2023-24" w:value="2023-24"/>
              <w:listItem w:displayText="2022-23" w:value="2022-23"/>
              <w:listItem w:displayText="2021-22" w:value="2021-22"/>
              <w:listItem w:displayText="2019-21" w:value="2019-21"/>
              <w:listItem w:displayText="2018-19" w:value="2018-19"/>
              <w:listItem w:displayText="2017-18" w:value="2017-18"/>
            </w:dropDownList>
          </w:sdtPr>
          <w:sdtContent>
            <w:tc>
              <w:tcPr>
                <w:tcW w:w="722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206CCD52" w14:textId="678443A2" w:rsidR="00444BA8" w:rsidRDefault="00785230" w:rsidP="0081452A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5A6FD8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44BA8" w:rsidRPr="007419C0" w14:paraId="29483EE8" w14:textId="77777777" w:rsidTr="00444BA8">
        <w:trPr>
          <w:trHeight w:val="198"/>
        </w:trPr>
        <w:tc>
          <w:tcPr>
            <w:tcW w:w="10194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429484" w14:textId="77777777" w:rsidR="00444BA8" w:rsidRDefault="00444BA8" w:rsidP="0081452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44BA8" w:rsidRPr="007419C0" w14:paraId="0B87AB03" w14:textId="77777777" w:rsidTr="00444BA8">
        <w:trPr>
          <w:trHeight w:val="459"/>
        </w:trPr>
        <w:tc>
          <w:tcPr>
            <w:tcW w:w="10194" w:type="dxa"/>
            <w:gridSpan w:val="5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53A2118A" w14:textId="4546380D" w:rsidR="00444BA8" w:rsidRPr="009C1BD9" w:rsidRDefault="009C1BD9" w:rsidP="009C1BD9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Recent </w:t>
            </w:r>
            <w:r w:rsidR="00141F4E">
              <w:rPr>
                <w:rFonts w:ascii="Century Gothic" w:hAnsi="Century Gothic"/>
                <w:b/>
                <w:bCs/>
                <w:sz w:val="24"/>
                <w:szCs w:val="24"/>
              </w:rPr>
              <w:t>Shooting</w:t>
            </w:r>
          </w:p>
        </w:tc>
      </w:tr>
      <w:tr w:rsidR="00444BA8" w:rsidRPr="007419C0" w14:paraId="33CBA17F" w14:textId="77777777" w:rsidTr="004F4F79">
        <w:trPr>
          <w:trHeight w:val="3795"/>
        </w:trPr>
        <w:tc>
          <w:tcPr>
            <w:tcW w:w="2971" w:type="dxa"/>
            <w:gridSpan w:val="2"/>
            <w:tcBorders>
              <w:bottom w:val="single" w:sz="4" w:space="0" w:color="auto"/>
            </w:tcBorders>
          </w:tcPr>
          <w:p w14:paraId="6EB83754" w14:textId="10DF92C3" w:rsidR="00444BA8" w:rsidRDefault="009C1BD9" w:rsidP="009C1B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Please give details of </w:t>
            </w:r>
            <w:r w:rsidR="00141F4E">
              <w:rPr>
                <w:rFonts w:ascii="Century Gothic" w:hAnsi="Century Gothic"/>
                <w:sz w:val="20"/>
                <w:szCs w:val="20"/>
              </w:rPr>
              <w:t xml:space="preserve">your </w:t>
            </w:r>
            <w:r w:rsidR="00503AE1">
              <w:rPr>
                <w:rFonts w:ascii="Century Gothic" w:hAnsi="Century Gothic"/>
                <w:sz w:val="20"/>
                <w:szCs w:val="20"/>
              </w:rPr>
              <w:t>individual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F4E">
              <w:rPr>
                <w:rFonts w:ascii="Century Gothic" w:hAnsi="Century Gothic"/>
                <w:sz w:val="20"/>
                <w:szCs w:val="20"/>
              </w:rPr>
              <w:t xml:space="preserve">shooting </w:t>
            </w:r>
            <w:r>
              <w:rPr>
                <w:rFonts w:ascii="Century Gothic" w:hAnsi="Century Gothic"/>
                <w:sz w:val="20"/>
                <w:szCs w:val="20"/>
              </w:rPr>
              <w:t>over the last two seasons.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C2F75EC" w14:textId="2950E99E" w:rsidR="00444BA8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" w:name="Text55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5"/>
          </w:p>
        </w:tc>
      </w:tr>
      <w:tr w:rsidR="00444BA8" w:rsidRPr="007419C0" w14:paraId="0EB33006" w14:textId="77777777" w:rsidTr="004F4F79">
        <w:trPr>
          <w:trHeight w:val="3795"/>
        </w:trPr>
        <w:tc>
          <w:tcPr>
            <w:tcW w:w="2971" w:type="dxa"/>
            <w:gridSpan w:val="2"/>
            <w:tcBorders>
              <w:bottom w:val="single" w:sz="4" w:space="0" w:color="auto"/>
            </w:tcBorders>
          </w:tcPr>
          <w:p w14:paraId="25FF58E9" w14:textId="310C8037" w:rsidR="00444BA8" w:rsidRDefault="00503AE1" w:rsidP="00503AE1">
            <w:pPr>
              <w:ind w:left="22" w:hanging="2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Please give details of team </w:t>
            </w:r>
            <w:r w:rsidR="00141F4E">
              <w:rPr>
                <w:rFonts w:ascii="Century Gothic" w:hAnsi="Century Gothic"/>
                <w:sz w:val="20"/>
                <w:szCs w:val="20"/>
              </w:rPr>
              <w:t xml:space="preserve">shooting </w:t>
            </w:r>
            <w:r>
              <w:rPr>
                <w:rFonts w:ascii="Century Gothic" w:hAnsi="Century Gothic"/>
                <w:sz w:val="20"/>
                <w:szCs w:val="20"/>
              </w:rPr>
              <w:t>over the last two seasons.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00298F8" w14:textId="6615BBDF" w:rsidR="00444BA8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" w:name="Text56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6"/>
          </w:p>
        </w:tc>
      </w:tr>
      <w:tr w:rsidR="00444BA8" w:rsidRPr="007419C0" w14:paraId="7AFFCDC4" w14:textId="77777777" w:rsidTr="006D00F3">
        <w:trPr>
          <w:trHeight w:val="70"/>
        </w:trPr>
        <w:tc>
          <w:tcPr>
            <w:tcW w:w="10194" w:type="dxa"/>
            <w:gridSpan w:val="5"/>
            <w:tcBorders>
              <w:left w:val="nil"/>
              <w:bottom w:val="nil"/>
              <w:right w:val="nil"/>
            </w:tcBorders>
          </w:tcPr>
          <w:p w14:paraId="7DE9521B" w14:textId="77777777" w:rsidR="00444BA8" w:rsidRPr="00AF3912" w:rsidRDefault="00444BA8" w:rsidP="0081452A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444BA8" w:rsidRPr="007419C0" w14:paraId="0C5CE7D4" w14:textId="77777777" w:rsidTr="00444BA8">
        <w:trPr>
          <w:trHeight w:val="459"/>
        </w:trPr>
        <w:tc>
          <w:tcPr>
            <w:tcW w:w="10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4465B1A5" w14:textId="4518EA17" w:rsidR="00444BA8" w:rsidRPr="00141F4E" w:rsidRDefault="00785230" w:rsidP="00141F4E">
            <w:pPr>
              <w:tabs>
                <w:tab w:val="left" w:pos="447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 xml:space="preserve">Past </w:t>
            </w:r>
            <w:r w:rsidR="00444BA8" w:rsidRPr="00141F4E">
              <w:rPr>
                <w:rFonts w:ascii="Century Gothic" w:hAnsi="Century Gothic"/>
                <w:b/>
                <w:bCs/>
                <w:sz w:val="24"/>
                <w:szCs w:val="24"/>
              </w:rPr>
              <w:t>Performance</w:t>
            </w:r>
            <w:r w:rsidR="00141F4E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Reflection</w:t>
            </w:r>
          </w:p>
        </w:tc>
      </w:tr>
      <w:tr w:rsidR="00444BA8" w:rsidRPr="007419C0" w14:paraId="7E775290" w14:textId="77777777" w:rsidTr="00785230">
        <w:trPr>
          <w:trHeight w:val="3107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3365E2B" w14:textId="362B5C11" w:rsidR="00444BA8" w:rsidRPr="007419C0" w:rsidRDefault="00141F4E" w:rsidP="00141F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What has been your best individual performance since 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competing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 xml:space="preserve"> the Lions programme (and why)?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C793A1" w14:textId="03DB903A" w:rsidR="00444BA8" w:rsidRPr="007419C0" w:rsidRDefault="00AF3912" w:rsidP="009C1B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" w:name="Text57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7"/>
          </w:p>
        </w:tc>
      </w:tr>
      <w:tr w:rsidR="00444BA8" w:rsidRPr="007419C0" w14:paraId="3110EA2B" w14:textId="77777777" w:rsidTr="00785230">
        <w:trPr>
          <w:trHeight w:val="3107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2A75EAA" w14:textId="29EBB16B" w:rsidR="00444BA8" w:rsidRPr="007419C0" w:rsidRDefault="00141F4E" w:rsidP="00141F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What has been your best team performance since comp</w:t>
            </w:r>
            <w:r w:rsidR="00052B7A">
              <w:rPr>
                <w:rFonts w:ascii="Century Gothic" w:hAnsi="Century Gothic"/>
                <w:sz w:val="20"/>
                <w:szCs w:val="20"/>
              </w:rPr>
              <w:t>l</w:t>
            </w:r>
            <w:r>
              <w:rPr>
                <w:rFonts w:ascii="Century Gothic" w:hAnsi="Century Gothic"/>
                <w:sz w:val="20"/>
                <w:szCs w:val="20"/>
              </w:rPr>
              <w:t>eting the Lions programme (and why)?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E77F71" w14:textId="19AD815C" w:rsidR="00444BA8" w:rsidRPr="007419C0" w:rsidRDefault="00AF3912" w:rsidP="009C1B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" w:name="Text58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8"/>
          </w:p>
        </w:tc>
      </w:tr>
      <w:tr w:rsidR="003928F6" w:rsidRPr="007419C0" w14:paraId="77ACD2DA" w14:textId="77777777" w:rsidTr="00785230">
        <w:trPr>
          <w:trHeight w:val="3107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E47D959" w14:textId="01CD7E95" w:rsidR="003928F6" w:rsidRDefault="003928F6" w:rsidP="00141F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Which aspects of your training and performance management have you been most happy with (and why)?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569D211" w14:textId="508CBC3A" w:rsidR="003928F6" w:rsidRDefault="00AF3912" w:rsidP="009C1B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9" w:name="Text59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9"/>
          </w:p>
        </w:tc>
      </w:tr>
      <w:tr w:rsidR="003928F6" w:rsidRPr="007419C0" w14:paraId="27F2D7F7" w14:textId="77777777" w:rsidTr="00785230">
        <w:trPr>
          <w:trHeight w:val="3107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8E13ABD" w14:textId="6D981537" w:rsidR="003928F6" w:rsidRDefault="003928F6" w:rsidP="00141F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Which aspects of your training and performance management have you been least happy with (and why)?</w:t>
            </w:r>
            <w:r w:rsidR="00B64D42">
              <w:rPr>
                <w:rFonts w:ascii="Century Gothic" w:hAnsi="Century Gothic"/>
                <w:sz w:val="20"/>
                <w:szCs w:val="20"/>
              </w:rPr>
              <w:t xml:space="preserve"> What have you done to address this?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39721A8" w14:textId="65E77B42" w:rsidR="003928F6" w:rsidRDefault="00AF3912" w:rsidP="009C1B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0" w:name="Text60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0"/>
          </w:p>
        </w:tc>
      </w:tr>
      <w:tr w:rsidR="00785230" w:rsidRPr="00F531F0" w14:paraId="305EDFB3" w14:textId="77777777" w:rsidTr="006E7B4F">
        <w:trPr>
          <w:trHeight w:val="70"/>
        </w:trPr>
        <w:tc>
          <w:tcPr>
            <w:tcW w:w="101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DB5A8" w14:textId="77777777" w:rsidR="00785230" w:rsidRPr="00F531F0" w:rsidRDefault="00785230" w:rsidP="006E7B4F">
            <w:pPr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785230" w:rsidRPr="00141F4E" w14:paraId="7AC1267D" w14:textId="77777777" w:rsidTr="006E7B4F">
        <w:trPr>
          <w:trHeight w:val="459"/>
        </w:trPr>
        <w:tc>
          <w:tcPr>
            <w:tcW w:w="10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61C67A6" w14:textId="074F1B32" w:rsidR="00785230" w:rsidRPr="00141F4E" w:rsidRDefault="00785230" w:rsidP="006E7B4F">
            <w:pPr>
              <w:tabs>
                <w:tab w:val="left" w:pos="447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>Performance Planning and Ownership</w:t>
            </w:r>
          </w:p>
        </w:tc>
      </w:tr>
      <w:tr w:rsidR="00785230" w:rsidRPr="007419C0" w14:paraId="3EB12F45" w14:textId="77777777" w:rsidTr="00785230">
        <w:trPr>
          <w:trHeight w:val="271"/>
        </w:trPr>
        <w:tc>
          <w:tcPr>
            <w:tcW w:w="10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CF50442" w14:textId="725C9188" w:rsidR="00785230" w:rsidRDefault="00785230" w:rsidP="009C1B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following answers will, as far as possible, be used to design the content of the developmental programme. Please therefore be as specific and honest as you can.</w:t>
            </w:r>
          </w:p>
        </w:tc>
      </w:tr>
      <w:tr w:rsidR="003928F6" w:rsidRPr="007419C0" w14:paraId="17BDD0F8" w14:textId="77777777" w:rsidTr="00785230">
        <w:trPr>
          <w:trHeight w:val="2909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3CDBF88" w14:textId="74ACAC4A" w:rsidR="003928F6" w:rsidRDefault="003928F6" w:rsidP="00141F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Which areas or topics would you like to revisi</w:t>
            </w:r>
            <w:r w:rsidR="00614450">
              <w:rPr>
                <w:rFonts w:ascii="Century Gothic" w:hAnsi="Century Gothic"/>
                <w:sz w:val="20"/>
                <w:szCs w:val="20"/>
              </w:rPr>
              <w:t>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through the programme</w:t>
            </w:r>
            <w:r w:rsidR="002E44C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64D42">
              <w:rPr>
                <w:rFonts w:ascii="Century Gothic" w:hAnsi="Century Gothic"/>
                <w:sz w:val="20"/>
                <w:szCs w:val="20"/>
              </w:rPr>
              <w:t>(</w:t>
            </w:r>
            <w:r w:rsidR="002E44CB">
              <w:rPr>
                <w:rFonts w:ascii="Century Gothic" w:hAnsi="Century Gothic"/>
                <w:sz w:val="20"/>
                <w:szCs w:val="20"/>
              </w:rPr>
              <w:t>and why</w:t>
            </w:r>
            <w:r w:rsidR="00B64D42">
              <w:rPr>
                <w:rFonts w:ascii="Century Gothic" w:hAnsi="Century Gothic"/>
                <w:sz w:val="20"/>
                <w:szCs w:val="20"/>
              </w:rPr>
              <w:t>)</w:t>
            </w:r>
            <w:r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7399961" w14:textId="3C243EA6" w:rsidR="003928F6" w:rsidRDefault="00AF3912" w:rsidP="009C1B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1" w:name="Text61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1"/>
          </w:p>
        </w:tc>
      </w:tr>
      <w:tr w:rsidR="00444BA8" w:rsidRPr="007419C0" w14:paraId="54DCC28A" w14:textId="77777777" w:rsidTr="00785230">
        <w:trPr>
          <w:trHeight w:val="2909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0F43E79" w14:textId="6EC41C04" w:rsidR="00444BA8" w:rsidRPr="007419C0" w:rsidRDefault="00614450" w:rsidP="00141F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What would you find most useful to cover during the two in-person weekends</w:t>
            </w:r>
            <w:r w:rsidR="002E44C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64D42">
              <w:rPr>
                <w:rFonts w:ascii="Century Gothic" w:hAnsi="Century Gothic"/>
                <w:sz w:val="20"/>
                <w:szCs w:val="20"/>
              </w:rPr>
              <w:t>(</w:t>
            </w:r>
            <w:r w:rsidR="002E44CB">
              <w:rPr>
                <w:rFonts w:ascii="Century Gothic" w:hAnsi="Century Gothic"/>
                <w:sz w:val="20"/>
                <w:szCs w:val="20"/>
              </w:rPr>
              <w:t>and why</w:t>
            </w:r>
            <w:r w:rsidR="00B64D42">
              <w:rPr>
                <w:rFonts w:ascii="Century Gothic" w:hAnsi="Century Gothic"/>
                <w:sz w:val="20"/>
                <w:szCs w:val="20"/>
              </w:rPr>
              <w:t>)</w:t>
            </w:r>
            <w:r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50D9367" w14:textId="7C6B2604" w:rsidR="00444BA8" w:rsidRPr="007419C0" w:rsidRDefault="00AF3912" w:rsidP="009C1BD9">
            <w:pPr>
              <w:ind w:left="30" w:hanging="3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2" w:name="Text62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2"/>
          </w:p>
        </w:tc>
      </w:tr>
      <w:tr w:rsidR="00614450" w:rsidRPr="007419C0" w14:paraId="2056C2B3" w14:textId="77777777" w:rsidTr="00785230">
        <w:trPr>
          <w:trHeight w:val="2909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B97D95C" w14:textId="5269B53B" w:rsidR="00614450" w:rsidRDefault="00614450" w:rsidP="00141F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What do you think has held you </w:t>
            </w:r>
            <w:r w:rsidR="003A444D">
              <w:rPr>
                <w:rFonts w:ascii="Century Gothic" w:hAnsi="Century Gothic"/>
                <w:sz w:val="20"/>
                <w:szCs w:val="20"/>
              </w:rPr>
              <w:t>b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ack from </w:t>
            </w:r>
            <w:r w:rsidR="003A444D">
              <w:rPr>
                <w:rFonts w:ascii="Century Gothic" w:hAnsi="Century Gothic"/>
                <w:sz w:val="20"/>
                <w:szCs w:val="20"/>
              </w:rPr>
              <w:t>being selected for England?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B7A5D35" w14:textId="172B28D6" w:rsidR="00614450" w:rsidRDefault="00AF3912" w:rsidP="009C1BD9">
            <w:pPr>
              <w:ind w:left="30" w:hanging="3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3" w:name="Text63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3"/>
          </w:p>
        </w:tc>
      </w:tr>
      <w:tr w:rsidR="00614450" w:rsidRPr="007419C0" w14:paraId="5B3C76FB" w14:textId="77777777" w:rsidTr="00785230">
        <w:trPr>
          <w:trHeight w:val="2909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B644994" w14:textId="4EBCB830" w:rsidR="00614450" w:rsidRDefault="003A444D" w:rsidP="00141F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How do you intend to use 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the next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 xml:space="preserve"> year to develop your own performance towards England selection (and how will the Lions developmental year help you achieve that)?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16783E9" w14:textId="0B925843" w:rsidR="00614450" w:rsidRDefault="00AF3912" w:rsidP="009C1BD9">
            <w:pPr>
              <w:ind w:left="30" w:hanging="3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4" w:name="Text64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4"/>
          </w:p>
        </w:tc>
      </w:tr>
      <w:tr w:rsidR="00444BA8" w:rsidRPr="007419C0" w14:paraId="4B969804" w14:textId="77777777" w:rsidTr="00E40FB0">
        <w:trPr>
          <w:trHeight w:val="70"/>
        </w:trPr>
        <w:tc>
          <w:tcPr>
            <w:tcW w:w="101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00618" w14:textId="77777777" w:rsidR="00444BA8" w:rsidRPr="00F531F0" w:rsidRDefault="00444BA8" w:rsidP="0081452A">
            <w:pPr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444BA8" w:rsidRPr="007419C0" w14:paraId="3EEF007F" w14:textId="77777777" w:rsidTr="00444BA8">
        <w:trPr>
          <w:trHeight w:val="440"/>
        </w:trPr>
        <w:tc>
          <w:tcPr>
            <w:tcW w:w="10194" w:type="dxa"/>
            <w:gridSpan w:val="5"/>
            <w:shd w:val="clear" w:color="auto" w:fill="FFCCCC"/>
            <w:vAlign w:val="center"/>
          </w:tcPr>
          <w:p w14:paraId="4AE143B3" w14:textId="39A8CD1F" w:rsidR="00444BA8" w:rsidRPr="00E40FB0" w:rsidRDefault="002E44CB" w:rsidP="00E40FB0">
            <w:pPr>
              <w:tabs>
                <w:tab w:val="left" w:pos="447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 xml:space="preserve">Availability, </w:t>
            </w:r>
            <w:r w:rsidR="00E40FB0">
              <w:rPr>
                <w:rFonts w:ascii="Century Gothic" w:hAnsi="Century Gothic"/>
                <w:b/>
                <w:bCs/>
                <w:sz w:val="24"/>
                <w:szCs w:val="24"/>
              </w:rPr>
              <w:t>References &amp; Submission</w:t>
            </w:r>
          </w:p>
        </w:tc>
      </w:tr>
      <w:tr w:rsidR="00444BA8" w:rsidRPr="007419C0" w14:paraId="4F6DA5D0" w14:textId="77777777" w:rsidTr="00780F58">
        <w:trPr>
          <w:trHeight w:hRule="exact" w:val="836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3504709" w14:textId="16171FA2" w:rsidR="00D5320D" w:rsidRDefault="00604BB0" w:rsidP="00604BB0">
            <w:pPr>
              <w:ind w:left="22" w:hanging="2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Can you commit to the two </w:t>
            </w:r>
            <w:r w:rsidR="008C3AD1">
              <w:rPr>
                <w:rFonts w:ascii="Century Gothic" w:hAnsi="Century Gothic"/>
                <w:sz w:val="20"/>
                <w:szCs w:val="20"/>
              </w:rPr>
              <w:t xml:space="preserve">training </w:t>
            </w:r>
            <w:r>
              <w:rPr>
                <w:rFonts w:ascii="Century Gothic" w:hAnsi="Century Gothic"/>
                <w:sz w:val="20"/>
                <w:szCs w:val="20"/>
              </w:rPr>
              <w:t>weekends</w:t>
            </w:r>
            <w:r w:rsidR="00D5320D">
              <w:rPr>
                <w:rFonts w:ascii="Century Gothic" w:hAnsi="Century Gothic"/>
                <w:sz w:val="20"/>
                <w:szCs w:val="20"/>
              </w:rPr>
              <w:t>?</w:t>
            </w:r>
          </w:p>
          <w:p w14:paraId="71F2D323" w14:textId="012BA29E" w:rsidR="00444BA8" w:rsidRPr="007419C0" w:rsidRDefault="00D5320D" w:rsidP="00604BB0">
            <w:pPr>
              <w:ind w:left="22" w:hanging="2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D5320D">
              <w:rPr>
                <w:rFonts w:ascii="Century Gothic" w:hAnsi="Century Gothic"/>
                <w:sz w:val="20"/>
                <w:szCs w:val="20"/>
              </w:rPr>
              <w:t>17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Pr="00D5320D">
              <w:rPr>
                <w:rFonts w:ascii="Century Gothic" w:hAnsi="Century Gothic"/>
                <w:sz w:val="20"/>
                <w:szCs w:val="20"/>
              </w:rPr>
              <w:t>18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5320D">
              <w:rPr>
                <w:rFonts w:ascii="Century Gothic" w:hAnsi="Century Gothic"/>
                <w:sz w:val="20"/>
                <w:szCs w:val="20"/>
              </w:rPr>
              <w:t>Apr</w:t>
            </w:r>
            <w:r>
              <w:rPr>
                <w:rFonts w:ascii="Century Gothic" w:hAnsi="Century Gothic"/>
                <w:sz w:val="20"/>
                <w:szCs w:val="20"/>
              </w:rPr>
              <w:t>,</w:t>
            </w:r>
            <w:r w:rsidRPr="00D5320D">
              <w:rPr>
                <w:rFonts w:ascii="Century Gothic" w:hAnsi="Century Gothic"/>
                <w:sz w:val="20"/>
                <w:szCs w:val="20"/>
              </w:rPr>
              <w:t xml:space="preserve"> 26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Pr="00D5320D">
              <w:rPr>
                <w:rFonts w:ascii="Century Gothic" w:hAnsi="Century Gothic"/>
                <w:sz w:val="20"/>
                <w:szCs w:val="20"/>
              </w:rPr>
              <w:t>27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5320D">
              <w:rPr>
                <w:rFonts w:ascii="Century Gothic" w:hAnsi="Century Gothic"/>
                <w:sz w:val="20"/>
                <w:szCs w:val="20"/>
              </w:rPr>
              <w:t>Ju</w:t>
            </w:r>
            <w:r>
              <w:rPr>
                <w:rFonts w:ascii="Century Gothic" w:hAnsi="Century Gothic"/>
                <w:sz w:val="20"/>
                <w:szCs w:val="20"/>
              </w:rPr>
              <w:t>n)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B9ADF1A" w14:textId="4232B4C1" w:rsidR="00444BA8" w:rsidRPr="007419C0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5" w:name="Text65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5"/>
          </w:p>
        </w:tc>
      </w:tr>
      <w:tr w:rsidR="00161299" w:rsidRPr="007419C0" w14:paraId="0466DAD5" w14:textId="77777777" w:rsidTr="00780F58">
        <w:trPr>
          <w:trHeight w:hRule="exact" w:val="836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F0FC377" w14:textId="661AF312" w:rsidR="00161299" w:rsidRDefault="00161299" w:rsidP="00604BB0">
            <w:pPr>
              <w:ind w:left="22" w:hanging="2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Can you shoot the English XX Spring Meeting</w:t>
            </w:r>
            <w:r w:rsidR="00C87ACB">
              <w:rPr>
                <w:rFonts w:ascii="Century Gothic" w:hAnsi="Century Gothic"/>
                <w:sz w:val="20"/>
                <w:szCs w:val="20"/>
              </w:rPr>
              <w:t>?</w:t>
            </w:r>
          </w:p>
          <w:p w14:paraId="43F610E8" w14:textId="42625525" w:rsidR="00161299" w:rsidRDefault="00161299" w:rsidP="00604BB0">
            <w:pPr>
              <w:ind w:left="22" w:hanging="2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(29-31 May)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1F3789C" w14:textId="4099FBAA" w:rsidR="00161299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6" w:name="Text66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6"/>
          </w:p>
        </w:tc>
      </w:tr>
      <w:tr w:rsidR="00444BA8" w:rsidRPr="007419C0" w14:paraId="4BFF01F9" w14:textId="77777777" w:rsidTr="00780F58">
        <w:trPr>
          <w:trHeight w:hRule="exact" w:val="1176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9D79963" w14:textId="77777777" w:rsidR="00446F22" w:rsidRDefault="00446F22" w:rsidP="00604BB0">
            <w:pPr>
              <w:ind w:left="22" w:hanging="2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Are you available for the RAF vs Home Countries Match?</w:t>
            </w:r>
          </w:p>
          <w:p w14:paraId="3C7EED56" w14:textId="0B6A1B33" w:rsidR="00444BA8" w:rsidRDefault="00446F22" w:rsidP="00604BB0">
            <w:pPr>
              <w:ind w:left="22" w:hanging="2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(Likely 15-16 May)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C63CEBC" w14:textId="67F1B389" w:rsidR="00444BA8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7"/>
          </w:p>
        </w:tc>
      </w:tr>
      <w:tr w:rsidR="00444BA8" w:rsidRPr="007419C0" w14:paraId="048616AF" w14:textId="77777777" w:rsidTr="00780F58">
        <w:trPr>
          <w:trHeight w:hRule="exact" w:val="1151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E6E4891" w14:textId="16233B8F" w:rsidR="00444BA8" w:rsidRDefault="001A06F5" w:rsidP="00604BB0">
            <w:pPr>
              <w:ind w:left="22" w:hanging="2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Are you available for the Scottish Open &amp; Lawrence Match</w:t>
            </w:r>
            <w:r w:rsidR="00E40FB0">
              <w:rPr>
                <w:rFonts w:ascii="Century Gothic" w:hAnsi="Century Gothic"/>
                <w:sz w:val="20"/>
                <w:szCs w:val="20"/>
              </w:rPr>
              <w:t xml:space="preserve"> at Blair Atholl</w:t>
            </w:r>
            <w:r>
              <w:rPr>
                <w:rFonts w:ascii="Century Gothic" w:hAnsi="Century Gothic"/>
                <w:sz w:val="20"/>
                <w:szCs w:val="20"/>
              </w:rPr>
              <w:t>?</w:t>
            </w:r>
          </w:p>
          <w:p w14:paraId="10FB9B15" w14:textId="18C167FD" w:rsidR="001A06F5" w:rsidRDefault="001A06F5" w:rsidP="00604BB0">
            <w:pPr>
              <w:ind w:left="22" w:hanging="2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="00780F58">
              <w:rPr>
                <w:rFonts w:ascii="Century Gothic" w:hAnsi="Century Gothic"/>
                <w:sz w:val="20"/>
                <w:szCs w:val="20"/>
              </w:rPr>
              <w:t>Likely</w:t>
            </w:r>
            <w:r w:rsidR="00195307">
              <w:rPr>
                <w:rFonts w:ascii="Century Gothic" w:hAnsi="Century Gothic"/>
                <w:sz w:val="20"/>
                <w:szCs w:val="20"/>
              </w:rPr>
              <w:t xml:space="preserve"> 18-20 June)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F791E24" w14:textId="41F68025" w:rsidR="00444BA8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8" w:name="Text68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8"/>
          </w:p>
        </w:tc>
      </w:tr>
      <w:tr w:rsidR="00444BA8" w:rsidRPr="007419C0" w14:paraId="38B105AA" w14:textId="77777777" w:rsidTr="00C87ACB">
        <w:trPr>
          <w:trHeight w:hRule="exact" w:val="2167"/>
        </w:trPr>
        <w:tc>
          <w:tcPr>
            <w:tcW w:w="2971" w:type="dxa"/>
            <w:gridSpan w:val="2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720F59E" w14:textId="1DF758A1" w:rsidR="00444BA8" w:rsidRDefault="00E40FB0" w:rsidP="00780F58">
            <w:pPr>
              <w:ind w:left="22" w:hanging="2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Please give details of any references who can comment on your training and performance management since your Lions season (e.g. captain, training partner</w:t>
            </w:r>
            <w:r w:rsidR="00C87ACB">
              <w:rPr>
                <w:rFonts w:ascii="Century Gothic" w:hAnsi="Century Gothic"/>
                <w:sz w:val="20"/>
                <w:szCs w:val="20"/>
              </w:rPr>
              <w:t>, shooting master</w:t>
            </w:r>
            <w:r>
              <w:rPr>
                <w:rFonts w:ascii="Century Gothic" w:hAnsi="Century Gothic"/>
                <w:sz w:val="20"/>
                <w:szCs w:val="20"/>
              </w:rPr>
              <w:t>).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367B7129" w14:textId="328249C8" w:rsidR="00444BA8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9" w:name="Text69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9"/>
          </w:p>
        </w:tc>
      </w:tr>
      <w:tr w:rsidR="00BB4575" w:rsidRPr="007419C0" w14:paraId="606A6F11" w14:textId="77777777" w:rsidTr="00C87ACB">
        <w:trPr>
          <w:trHeight w:hRule="exact" w:val="1023"/>
        </w:trPr>
        <w:tc>
          <w:tcPr>
            <w:tcW w:w="10194" w:type="dxa"/>
            <w:gridSpan w:val="5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7F72C46" w14:textId="522A607B" w:rsidR="00BB4575" w:rsidRDefault="00BB4575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 wish to apply for the former Lions developmental programme for the forthcoming year. I understand that the </w:t>
            </w:r>
            <w:r w:rsidR="00DB5474">
              <w:rPr>
                <w:rFonts w:ascii="Century Gothic" w:hAnsi="Century Gothic"/>
                <w:sz w:val="20"/>
                <w:szCs w:val="20"/>
              </w:rPr>
              <w:t>two training weekends are</w:t>
            </w:r>
            <w:r w:rsidR="00C87ACB">
              <w:rPr>
                <w:rFonts w:ascii="Century Gothic" w:hAnsi="Century Gothic"/>
                <w:sz w:val="20"/>
                <w:szCs w:val="20"/>
              </w:rPr>
              <w:t xml:space="preserve">, as a core part of the programme, </w:t>
            </w:r>
            <w:r w:rsidR="00DB5474">
              <w:rPr>
                <w:rFonts w:ascii="Century Gothic" w:hAnsi="Century Gothic"/>
                <w:sz w:val="20"/>
                <w:szCs w:val="20"/>
              </w:rPr>
              <w:t xml:space="preserve"> mandatory and </w:t>
            </w:r>
            <w:proofErr w:type="gramStart"/>
            <w:r w:rsidR="00DB5474">
              <w:rPr>
                <w:rFonts w:ascii="Century Gothic" w:hAnsi="Century Gothic"/>
                <w:sz w:val="20"/>
                <w:szCs w:val="20"/>
              </w:rPr>
              <w:t>co</w:t>
            </w:r>
            <w:r w:rsidR="00F13737">
              <w:rPr>
                <w:rFonts w:ascii="Century Gothic" w:hAnsi="Century Gothic"/>
                <w:sz w:val="20"/>
                <w:szCs w:val="20"/>
              </w:rPr>
              <w:t>mmit</w:t>
            </w:r>
            <w:proofErr w:type="gramEnd"/>
            <w:r w:rsidR="00F13737">
              <w:rPr>
                <w:rFonts w:ascii="Century Gothic" w:hAnsi="Century Gothic"/>
                <w:sz w:val="20"/>
                <w:szCs w:val="20"/>
              </w:rPr>
              <w:t xml:space="preserve"> to attending them.</w:t>
            </w:r>
          </w:p>
        </w:tc>
      </w:tr>
      <w:tr w:rsidR="00BB4575" w:rsidRPr="007419C0" w14:paraId="4484D2C1" w14:textId="77777777" w:rsidTr="0081452A">
        <w:trPr>
          <w:trHeight w:hRule="exact" w:val="567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7E205B1D" w14:textId="77777777" w:rsidR="00BB4575" w:rsidRDefault="00BB4575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Signature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vAlign w:val="center"/>
          </w:tcPr>
          <w:p w14:paraId="3A545921" w14:textId="691CE60C" w:rsidR="00BB4575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0" w:name="Text70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EC088D" w14:textId="77777777" w:rsidR="00BB4575" w:rsidRDefault="00BB4575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Date</w:t>
            </w:r>
          </w:p>
        </w:tc>
        <w:tc>
          <w:tcPr>
            <w:tcW w:w="2686" w:type="dxa"/>
            <w:tcBorders>
              <w:bottom w:val="single" w:sz="4" w:space="0" w:color="auto"/>
            </w:tcBorders>
            <w:vAlign w:val="center"/>
          </w:tcPr>
          <w:p w14:paraId="0A10E098" w14:textId="0E8326C5" w:rsidR="00BB4575" w:rsidRDefault="00AF3912" w:rsidP="0081452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1" w:name="Text71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1"/>
          </w:p>
        </w:tc>
      </w:tr>
      <w:tr w:rsidR="00444BA8" w:rsidRPr="007419C0" w14:paraId="2B4EB6A2" w14:textId="77777777" w:rsidTr="00444BA8">
        <w:tc>
          <w:tcPr>
            <w:tcW w:w="10194" w:type="dxa"/>
            <w:gridSpan w:val="5"/>
            <w:tcBorders>
              <w:left w:val="nil"/>
              <w:bottom w:val="nil"/>
              <w:right w:val="nil"/>
            </w:tcBorders>
          </w:tcPr>
          <w:p w14:paraId="0133624C" w14:textId="77777777" w:rsidR="00444BA8" w:rsidRPr="007419C0" w:rsidRDefault="00444BA8" w:rsidP="0081452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E1F7391" w14:textId="5CDB714A" w:rsidR="00271961" w:rsidRDefault="004F4F79" w:rsidP="004F4F79">
      <w:pPr>
        <w:spacing w:after="0" w:line="256" w:lineRule="auto"/>
        <w:jc w:val="center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Please return the completed form to the email address (and by the closing date) at the top of the first page of this form.</w:t>
      </w:r>
    </w:p>
    <w:p w14:paraId="667710C2" w14:textId="77777777" w:rsidR="004F4F79" w:rsidRDefault="004F4F79" w:rsidP="004F4F79">
      <w:pPr>
        <w:spacing w:after="0" w:line="256" w:lineRule="auto"/>
        <w:jc w:val="center"/>
        <w:rPr>
          <w:rFonts w:ascii="Century Gothic" w:eastAsia="Calibri" w:hAnsi="Century Gothic" w:cs="Times New Roman"/>
          <w:sz w:val="20"/>
          <w:szCs w:val="20"/>
        </w:rPr>
      </w:pPr>
    </w:p>
    <w:p w14:paraId="00B2128B" w14:textId="347251C2" w:rsidR="004F4F79" w:rsidRPr="00444BA8" w:rsidRDefault="004F4F79" w:rsidP="004F4F79">
      <w:pPr>
        <w:spacing w:after="0" w:line="256" w:lineRule="auto"/>
        <w:jc w:val="center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The very best of luck with your application.</w:t>
      </w:r>
    </w:p>
    <w:sectPr w:rsidR="004F4F79" w:rsidRPr="00444BA8" w:rsidSect="00F2187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AB89" w14:textId="77777777" w:rsidR="00F746A0" w:rsidRDefault="00F746A0" w:rsidP="00635278">
      <w:pPr>
        <w:spacing w:after="0" w:line="240" w:lineRule="auto"/>
      </w:pPr>
      <w:r>
        <w:separator/>
      </w:r>
    </w:p>
  </w:endnote>
  <w:endnote w:type="continuationSeparator" w:id="0">
    <w:p w14:paraId="398D0328" w14:textId="77777777" w:rsidR="00F746A0" w:rsidRDefault="00F746A0" w:rsidP="0063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8146" w14:textId="61631510" w:rsidR="00677D62" w:rsidRPr="00D675DF" w:rsidRDefault="0012654E" w:rsidP="0012654E">
    <w:pPr>
      <w:pStyle w:val="Footer"/>
      <w:rPr>
        <w:rFonts w:ascii="Century Gothic" w:hAnsi="Century Gothic"/>
        <w:sz w:val="18"/>
        <w:szCs w:val="18"/>
      </w:rPr>
    </w:pPr>
    <w:r w:rsidRPr="00D675DF">
      <w:rPr>
        <w:rFonts w:ascii="Century Gothic" w:hAnsi="Century Gothic"/>
        <w:sz w:val="18"/>
        <w:szCs w:val="18"/>
      </w:rPr>
      <w:fldChar w:fldCharType="begin"/>
    </w:r>
    <w:r w:rsidRPr="00D675DF">
      <w:rPr>
        <w:rFonts w:ascii="Century Gothic" w:hAnsi="Century Gothic"/>
        <w:sz w:val="18"/>
        <w:szCs w:val="18"/>
      </w:rPr>
      <w:instrText xml:space="preserve"> FILENAME   \* MERGEFORMAT </w:instrText>
    </w:r>
    <w:r w:rsidRPr="00D675DF">
      <w:rPr>
        <w:rFonts w:ascii="Century Gothic" w:hAnsi="Century Gothic"/>
        <w:sz w:val="18"/>
        <w:szCs w:val="18"/>
      </w:rPr>
      <w:fldChar w:fldCharType="separate"/>
    </w:r>
    <w:r w:rsidR="00785230">
      <w:rPr>
        <w:rFonts w:ascii="Century Gothic" w:hAnsi="Century Gothic"/>
        <w:noProof/>
        <w:sz w:val="18"/>
        <w:szCs w:val="18"/>
      </w:rPr>
      <w:t>Lions Developmental Year Application Form.docx</w:t>
    </w:r>
    <w:r w:rsidRPr="00D675DF">
      <w:rPr>
        <w:rFonts w:ascii="Century Gothic" w:hAnsi="Century Gothic"/>
        <w:sz w:val="18"/>
        <w:szCs w:val="18"/>
      </w:rPr>
      <w:fldChar w:fldCharType="end"/>
    </w:r>
    <w:r w:rsidRPr="00D675DF">
      <w:rPr>
        <w:rFonts w:ascii="Century Gothic" w:hAnsi="Century Gothic"/>
        <w:sz w:val="18"/>
        <w:szCs w:val="18"/>
      </w:rPr>
      <w:tab/>
    </w:r>
    <w:r w:rsidRPr="00D675DF">
      <w:rPr>
        <w:rFonts w:ascii="Century Gothic" w:hAnsi="Century Gothic"/>
        <w:sz w:val="18"/>
        <w:szCs w:val="18"/>
      </w:rPr>
      <w:tab/>
    </w:r>
    <w:r w:rsidR="004E7391" w:rsidRPr="004E7391">
      <w:rPr>
        <w:rFonts w:ascii="Century Gothic" w:hAnsi="Century Gothic"/>
        <w:sz w:val="18"/>
        <w:szCs w:val="18"/>
      </w:rPr>
      <w:t xml:space="preserve">Page </w:t>
    </w:r>
    <w:r w:rsidR="004E7391" w:rsidRPr="004E7391">
      <w:rPr>
        <w:rFonts w:ascii="Century Gothic" w:hAnsi="Century Gothic"/>
        <w:sz w:val="18"/>
        <w:szCs w:val="18"/>
      </w:rPr>
      <w:fldChar w:fldCharType="begin"/>
    </w:r>
    <w:r w:rsidR="004E7391" w:rsidRPr="004E7391">
      <w:rPr>
        <w:rFonts w:ascii="Century Gothic" w:hAnsi="Century Gothic"/>
        <w:sz w:val="18"/>
        <w:szCs w:val="18"/>
      </w:rPr>
      <w:instrText xml:space="preserve"> PAGE  \* Arabic  \* MERGEFORMAT </w:instrText>
    </w:r>
    <w:r w:rsidR="004E7391" w:rsidRPr="004E7391">
      <w:rPr>
        <w:rFonts w:ascii="Century Gothic" w:hAnsi="Century Gothic"/>
        <w:sz w:val="18"/>
        <w:szCs w:val="18"/>
      </w:rPr>
      <w:fldChar w:fldCharType="separate"/>
    </w:r>
    <w:r w:rsidR="004E7391" w:rsidRPr="004E7391">
      <w:rPr>
        <w:rFonts w:ascii="Century Gothic" w:hAnsi="Century Gothic"/>
        <w:noProof/>
        <w:sz w:val="18"/>
        <w:szCs w:val="18"/>
      </w:rPr>
      <w:t>1</w:t>
    </w:r>
    <w:r w:rsidR="004E7391" w:rsidRPr="004E7391">
      <w:rPr>
        <w:rFonts w:ascii="Century Gothic" w:hAnsi="Century Gothic"/>
        <w:sz w:val="18"/>
        <w:szCs w:val="18"/>
      </w:rPr>
      <w:fldChar w:fldCharType="end"/>
    </w:r>
    <w:r w:rsidR="004E7391" w:rsidRPr="004E7391">
      <w:rPr>
        <w:rFonts w:ascii="Century Gothic" w:hAnsi="Century Gothic"/>
        <w:sz w:val="18"/>
        <w:szCs w:val="18"/>
      </w:rPr>
      <w:t xml:space="preserve"> of </w:t>
    </w:r>
    <w:r w:rsidR="004E7391" w:rsidRPr="004E7391">
      <w:rPr>
        <w:rFonts w:ascii="Century Gothic" w:hAnsi="Century Gothic"/>
        <w:sz w:val="18"/>
        <w:szCs w:val="18"/>
      </w:rPr>
      <w:fldChar w:fldCharType="begin"/>
    </w:r>
    <w:r w:rsidR="004E7391" w:rsidRPr="004E7391">
      <w:rPr>
        <w:rFonts w:ascii="Century Gothic" w:hAnsi="Century Gothic"/>
        <w:sz w:val="18"/>
        <w:szCs w:val="18"/>
      </w:rPr>
      <w:instrText xml:space="preserve"> NUMPAGES  \* Arabic  \* MERGEFORMAT </w:instrText>
    </w:r>
    <w:r w:rsidR="004E7391" w:rsidRPr="004E7391">
      <w:rPr>
        <w:rFonts w:ascii="Century Gothic" w:hAnsi="Century Gothic"/>
        <w:sz w:val="18"/>
        <w:szCs w:val="18"/>
      </w:rPr>
      <w:fldChar w:fldCharType="separate"/>
    </w:r>
    <w:r w:rsidR="004E7391" w:rsidRPr="004E7391">
      <w:rPr>
        <w:rFonts w:ascii="Century Gothic" w:hAnsi="Century Gothic"/>
        <w:noProof/>
        <w:sz w:val="18"/>
        <w:szCs w:val="18"/>
      </w:rPr>
      <w:t>2</w:t>
    </w:r>
    <w:r w:rsidR="004E7391" w:rsidRPr="004E7391">
      <w:rPr>
        <w:rFonts w:ascii="Century Gothic" w:hAnsi="Century Gothic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E1DB4" w14:textId="3BF14B8E" w:rsidR="00271961" w:rsidRPr="00271961" w:rsidRDefault="00271961">
    <w:pPr>
      <w:pStyle w:val="Footer"/>
      <w:rPr>
        <w:rFonts w:ascii="Century Gothic" w:hAnsi="Century Gothic"/>
        <w:sz w:val="18"/>
        <w:szCs w:val="18"/>
      </w:rPr>
    </w:pPr>
    <w:r w:rsidRPr="00D675DF">
      <w:rPr>
        <w:rFonts w:ascii="Century Gothic" w:hAnsi="Century Gothic"/>
        <w:sz w:val="18"/>
        <w:szCs w:val="18"/>
      </w:rPr>
      <w:fldChar w:fldCharType="begin"/>
    </w:r>
    <w:r w:rsidRPr="00D675DF">
      <w:rPr>
        <w:rFonts w:ascii="Century Gothic" w:hAnsi="Century Gothic"/>
        <w:sz w:val="18"/>
        <w:szCs w:val="18"/>
      </w:rPr>
      <w:instrText xml:space="preserve"> FILENAME   \* MERGEFORMAT </w:instrText>
    </w:r>
    <w:r w:rsidRPr="00D675DF">
      <w:rPr>
        <w:rFonts w:ascii="Century Gothic" w:hAnsi="Century Gothic"/>
        <w:sz w:val="18"/>
        <w:szCs w:val="18"/>
      </w:rPr>
      <w:fldChar w:fldCharType="separate"/>
    </w:r>
    <w:r w:rsidR="008A4E79">
      <w:rPr>
        <w:rFonts w:ascii="Century Gothic" w:hAnsi="Century Gothic"/>
        <w:noProof/>
        <w:sz w:val="18"/>
        <w:szCs w:val="18"/>
      </w:rPr>
      <w:t>Lions Developmental Year Application Form.docx</w:t>
    </w:r>
    <w:r w:rsidRPr="00D675DF">
      <w:rPr>
        <w:rFonts w:ascii="Century Gothic" w:hAnsi="Century Gothic"/>
        <w:sz w:val="18"/>
        <w:szCs w:val="18"/>
      </w:rPr>
      <w:fldChar w:fldCharType="end"/>
    </w:r>
    <w:r w:rsidRPr="00D675DF">
      <w:rPr>
        <w:rFonts w:ascii="Century Gothic" w:hAnsi="Century Gothic"/>
        <w:sz w:val="18"/>
        <w:szCs w:val="18"/>
      </w:rPr>
      <w:tab/>
    </w:r>
    <w:r w:rsidRPr="00D675DF">
      <w:rPr>
        <w:rFonts w:ascii="Century Gothic" w:hAnsi="Century Gothic"/>
        <w:sz w:val="18"/>
        <w:szCs w:val="18"/>
      </w:rPr>
      <w:tab/>
    </w:r>
    <w:r w:rsidRPr="004E7391">
      <w:rPr>
        <w:rFonts w:ascii="Century Gothic" w:hAnsi="Century Gothic"/>
        <w:sz w:val="18"/>
        <w:szCs w:val="18"/>
      </w:rPr>
      <w:t xml:space="preserve">Page </w:t>
    </w:r>
    <w:r w:rsidRPr="004E7391">
      <w:rPr>
        <w:rFonts w:ascii="Century Gothic" w:hAnsi="Century Gothic"/>
        <w:sz w:val="18"/>
        <w:szCs w:val="18"/>
      </w:rPr>
      <w:fldChar w:fldCharType="begin"/>
    </w:r>
    <w:r w:rsidRPr="004E7391">
      <w:rPr>
        <w:rFonts w:ascii="Century Gothic" w:hAnsi="Century Gothic"/>
        <w:sz w:val="18"/>
        <w:szCs w:val="18"/>
      </w:rPr>
      <w:instrText xml:space="preserve"> PAGE  \* Arabic  \* MERGEFORMAT </w:instrText>
    </w:r>
    <w:r w:rsidRPr="004E7391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sz w:val="18"/>
        <w:szCs w:val="18"/>
      </w:rPr>
      <w:t>2</w:t>
    </w:r>
    <w:r w:rsidRPr="004E7391">
      <w:rPr>
        <w:rFonts w:ascii="Century Gothic" w:hAnsi="Century Gothic"/>
        <w:sz w:val="18"/>
        <w:szCs w:val="18"/>
      </w:rPr>
      <w:fldChar w:fldCharType="end"/>
    </w:r>
    <w:r w:rsidRPr="004E7391">
      <w:rPr>
        <w:rFonts w:ascii="Century Gothic" w:hAnsi="Century Gothic"/>
        <w:sz w:val="18"/>
        <w:szCs w:val="18"/>
      </w:rPr>
      <w:t xml:space="preserve"> of </w:t>
    </w:r>
    <w:r w:rsidRPr="004E7391">
      <w:rPr>
        <w:rFonts w:ascii="Century Gothic" w:hAnsi="Century Gothic"/>
        <w:sz w:val="18"/>
        <w:szCs w:val="18"/>
      </w:rPr>
      <w:fldChar w:fldCharType="begin"/>
    </w:r>
    <w:r w:rsidRPr="004E7391">
      <w:rPr>
        <w:rFonts w:ascii="Century Gothic" w:hAnsi="Century Gothic"/>
        <w:sz w:val="18"/>
        <w:szCs w:val="18"/>
      </w:rPr>
      <w:instrText xml:space="preserve"> NUMPAGES  \* Arabic  \* MERGEFORMAT </w:instrText>
    </w:r>
    <w:r w:rsidRPr="004E7391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sz w:val="18"/>
        <w:szCs w:val="18"/>
      </w:rPr>
      <w:t>2</w:t>
    </w:r>
    <w:r w:rsidRPr="004E7391">
      <w:rPr>
        <w:rFonts w:ascii="Century Gothic" w:hAnsi="Century Gothi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6562F" w14:textId="77777777" w:rsidR="00F746A0" w:rsidRDefault="00F746A0" w:rsidP="00635278">
      <w:pPr>
        <w:spacing w:after="0" w:line="240" w:lineRule="auto"/>
      </w:pPr>
      <w:r>
        <w:separator/>
      </w:r>
    </w:p>
  </w:footnote>
  <w:footnote w:type="continuationSeparator" w:id="0">
    <w:p w14:paraId="14241A6D" w14:textId="77777777" w:rsidR="00F746A0" w:rsidRDefault="00F746A0" w:rsidP="00635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C90E9" w14:textId="77777777" w:rsidR="00F21872" w:rsidRDefault="00F21872" w:rsidP="00F21872">
    <w:pPr>
      <w:pStyle w:val="Header"/>
      <w:jc w:val="center"/>
    </w:pPr>
    <w:r w:rsidRPr="00F21872">
      <w:rPr>
        <w:rFonts w:ascii="Century Gothic" w:hAnsi="Century Gothic"/>
        <w:color w:val="FF0000"/>
        <w:sz w:val="44"/>
        <w:szCs w:val="44"/>
      </w:rPr>
      <w:t>The English Twenty Club</w:t>
    </w:r>
    <w:r w:rsidRPr="00F21872">
      <w:rPr>
        <w:noProof/>
        <w:sz w:val="14"/>
        <w:szCs w:val="14"/>
      </w:rPr>
      <w:t xml:space="preserve"> </w:t>
    </w:r>
    <w:r>
      <w:rPr>
        <w:noProof/>
      </w:rPr>
      <w:drawing>
        <wp:anchor distT="0" distB="0" distL="114300" distR="114300" simplePos="0" relativeHeight="251662336" behindDoc="0" locked="0" layoutInCell="1" allowOverlap="1" wp14:anchorId="737ED63E" wp14:editId="5E7ACB81">
          <wp:simplePos x="0" y="0"/>
          <wp:positionH relativeFrom="page">
            <wp:posOffset>6552565</wp:posOffset>
          </wp:positionH>
          <wp:positionV relativeFrom="page">
            <wp:posOffset>288290</wp:posOffset>
          </wp:positionV>
          <wp:extent cx="532800" cy="720000"/>
          <wp:effectExtent l="0" t="0" r="635" b="4445"/>
          <wp:wrapNone/>
          <wp:docPr id="12109927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7ADE969" wp14:editId="7809C581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532800" cy="720000"/>
          <wp:effectExtent l="0" t="0" r="635" b="4445"/>
          <wp:wrapNone/>
          <wp:docPr id="7652049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60F9" w14:textId="77777777" w:rsidR="00F21872" w:rsidRPr="007A4F27" w:rsidRDefault="00F21872" w:rsidP="00F21872">
    <w:pPr>
      <w:spacing w:after="0"/>
      <w:rPr>
        <w:rFonts w:ascii="Century Gothic" w:hAnsi="Century Gothic"/>
        <w:sz w:val="60"/>
        <w:szCs w:val="60"/>
      </w:rPr>
    </w:pPr>
    <w:r w:rsidRPr="007A4F27">
      <w:rPr>
        <w:rFonts w:ascii="Century Gothic" w:hAnsi="Century Gothic"/>
        <w:noProof/>
        <w:color w:val="C00000"/>
        <w:sz w:val="28"/>
      </w:rPr>
      <w:drawing>
        <wp:anchor distT="0" distB="0" distL="114300" distR="114300" simplePos="0" relativeHeight="251659264" behindDoc="1" locked="0" layoutInCell="1" allowOverlap="1" wp14:anchorId="75EFE41D" wp14:editId="2F442BAC">
          <wp:simplePos x="0" y="0"/>
          <wp:positionH relativeFrom="margin">
            <wp:posOffset>413195</wp:posOffset>
          </wp:positionH>
          <wp:positionV relativeFrom="paragraph">
            <wp:posOffset>-321310</wp:posOffset>
          </wp:positionV>
          <wp:extent cx="647700" cy="1229995"/>
          <wp:effectExtent l="0" t="0" r="0" b="8255"/>
          <wp:wrapSquare wrapText="bothSides"/>
          <wp:docPr id="1107573571" name="Picture 1107573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glishXX_with tex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1229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4F27">
      <w:rPr>
        <w:rFonts w:ascii="Century Gothic" w:hAnsi="Century Gothic"/>
        <w:color w:val="FF0000"/>
        <w:sz w:val="60"/>
        <w:szCs w:val="60"/>
      </w:rPr>
      <w:t>The English Twenty Club</w:t>
    </w:r>
  </w:p>
  <w:p w14:paraId="2446159D" w14:textId="77777777" w:rsidR="00F21872" w:rsidRPr="007A4F27" w:rsidRDefault="00F21872" w:rsidP="00F21872">
    <w:pPr>
      <w:spacing w:after="0"/>
      <w:rPr>
        <w:rFonts w:ascii="Century Gothic" w:hAnsi="Century Gothic"/>
        <w:color w:val="C00000"/>
        <w:sz w:val="28"/>
      </w:rPr>
    </w:pPr>
    <w:r w:rsidRPr="007A4F27">
      <w:rPr>
        <w:rFonts w:ascii="Century Gothic" w:hAnsi="Century Gothic"/>
        <w:color w:val="C00000"/>
        <w:sz w:val="28"/>
      </w:rPr>
      <w:t>Governing Body of English Fullbore Target Shooting</w:t>
    </w:r>
  </w:p>
  <w:p w14:paraId="2FB7E3C1" w14:textId="77777777" w:rsidR="00F21872" w:rsidRPr="00D642E9" w:rsidRDefault="00F21872">
    <w:pPr>
      <w:pStyle w:val="Head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26D74"/>
    <w:multiLevelType w:val="multilevel"/>
    <w:tmpl w:val="3DE84CCC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  <w:b/>
        <w:i w:val="0"/>
      </w:rPr>
    </w:lvl>
    <w:lvl w:ilvl="1">
      <w:start w:val="1"/>
      <w:numFmt w:val="lowerLetter"/>
      <w:lvlText w:val="%1%2)"/>
      <w:lvlJc w:val="left"/>
      <w:pPr>
        <w:ind w:left="992" w:hanging="567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5D2CAA"/>
    <w:multiLevelType w:val="hybridMultilevel"/>
    <w:tmpl w:val="79A66A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447E2"/>
    <w:multiLevelType w:val="multilevel"/>
    <w:tmpl w:val="65501CEE"/>
    <w:lvl w:ilvl="0">
      <w:start w:val="1"/>
      <w:numFmt w:val="decimal"/>
      <w:pStyle w:val="Minutes-Item"/>
      <w:lvlText w:val="%1)"/>
      <w:lvlJc w:val="left"/>
      <w:pPr>
        <w:ind w:left="425" w:hanging="425"/>
      </w:pPr>
      <w:rPr>
        <w:rFonts w:hint="default"/>
        <w:b/>
        <w:i w:val="0"/>
      </w:rPr>
    </w:lvl>
    <w:lvl w:ilvl="1">
      <w:start w:val="1"/>
      <w:numFmt w:val="lowerLetter"/>
      <w:pStyle w:val="Minutes-Sub-Item"/>
      <w:lvlText w:val="%1%2)"/>
      <w:lvlJc w:val="left"/>
      <w:pPr>
        <w:ind w:left="992" w:hanging="567"/>
      </w:pPr>
      <w:rPr>
        <w:rFonts w:hint="default"/>
        <w:b/>
        <w:i w:val="0"/>
      </w:rPr>
    </w:lvl>
    <w:lvl w:ilvl="2">
      <w:start w:val="1"/>
      <w:numFmt w:val="lowerRoman"/>
      <w:pStyle w:val="Minutes-Entry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5F71F60"/>
    <w:multiLevelType w:val="hybridMultilevel"/>
    <w:tmpl w:val="7B48D874"/>
    <w:lvl w:ilvl="0" w:tplc="E5D84EC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6ACF4BF3"/>
    <w:multiLevelType w:val="multilevel"/>
    <w:tmpl w:val="433E1072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  <w:b/>
        <w:i w:val="0"/>
      </w:rPr>
    </w:lvl>
    <w:lvl w:ilvl="1">
      <w:start w:val="1"/>
      <w:numFmt w:val="lowerLetter"/>
      <w:lvlText w:val="%1%2)"/>
      <w:lvlJc w:val="left"/>
      <w:pPr>
        <w:ind w:left="851" w:hanging="426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88694206">
    <w:abstractNumId w:val="1"/>
  </w:num>
  <w:num w:numId="2" w16cid:durableId="1411460030">
    <w:abstractNumId w:val="4"/>
  </w:num>
  <w:num w:numId="3" w16cid:durableId="2091342242">
    <w:abstractNumId w:val="2"/>
  </w:num>
  <w:num w:numId="4" w16cid:durableId="189102648">
    <w:abstractNumId w:val="0"/>
  </w:num>
  <w:num w:numId="5" w16cid:durableId="684407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S8tlfO3SBWgd9yPTJubMph9YDroclwCc3+933aJmm2AYQ+dGklf/pDg5bVvsQkOueD2ENxpGlRxAPYl0R+vzA==" w:salt="r7nMSx9e1vOWG6N2dvFr2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02"/>
    <w:rsid w:val="00052B7A"/>
    <w:rsid w:val="000718D5"/>
    <w:rsid w:val="000740BB"/>
    <w:rsid w:val="0012654E"/>
    <w:rsid w:val="00134B71"/>
    <w:rsid w:val="00137A7A"/>
    <w:rsid w:val="00141F4E"/>
    <w:rsid w:val="00161299"/>
    <w:rsid w:val="00195307"/>
    <w:rsid w:val="001A06F5"/>
    <w:rsid w:val="00231CB8"/>
    <w:rsid w:val="00271961"/>
    <w:rsid w:val="002B6F05"/>
    <w:rsid w:val="002E44CB"/>
    <w:rsid w:val="00305283"/>
    <w:rsid w:val="00317579"/>
    <w:rsid w:val="00365A45"/>
    <w:rsid w:val="003928F6"/>
    <w:rsid w:val="003A444D"/>
    <w:rsid w:val="003F5C4E"/>
    <w:rsid w:val="0041083F"/>
    <w:rsid w:val="00444BA8"/>
    <w:rsid w:val="00446F22"/>
    <w:rsid w:val="00447974"/>
    <w:rsid w:val="0045707E"/>
    <w:rsid w:val="004E5DE2"/>
    <w:rsid w:val="004E7391"/>
    <w:rsid w:val="004F4F79"/>
    <w:rsid w:val="004F6D1E"/>
    <w:rsid w:val="0050176D"/>
    <w:rsid w:val="00503AE1"/>
    <w:rsid w:val="005349DA"/>
    <w:rsid w:val="00556A6D"/>
    <w:rsid w:val="00573A83"/>
    <w:rsid w:val="005D1B83"/>
    <w:rsid w:val="00604BB0"/>
    <w:rsid w:val="00604BD7"/>
    <w:rsid w:val="00607773"/>
    <w:rsid w:val="00614450"/>
    <w:rsid w:val="00635278"/>
    <w:rsid w:val="00677D62"/>
    <w:rsid w:val="006D00F3"/>
    <w:rsid w:val="006D7D17"/>
    <w:rsid w:val="00780F58"/>
    <w:rsid w:val="007834AE"/>
    <w:rsid w:val="00785230"/>
    <w:rsid w:val="0079223B"/>
    <w:rsid w:val="007940DD"/>
    <w:rsid w:val="00795CC8"/>
    <w:rsid w:val="007A4F27"/>
    <w:rsid w:val="007B11E1"/>
    <w:rsid w:val="00840609"/>
    <w:rsid w:val="00886E2E"/>
    <w:rsid w:val="00892FF7"/>
    <w:rsid w:val="008A4E79"/>
    <w:rsid w:val="008C3AD1"/>
    <w:rsid w:val="008D22C9"/>
    <w:rsid w:val="009A1D27"/>
    <w:rsid w:val="009B444F"/>
    <w:rsid w:val="009B5AC2"/>
    <w:rsid w:val="009C1BD9"/>
    <w:rsid w:val="009D5202"/>
    <w:rsid w:val="00A15DE4"/>
    <w:rsid w:val="00A52E32"/>
    <w:rsid w:val="00A7079C"/>
    <w:rsid w:val="00A814B9"/>
    <w:rsid w:val="00AF3912"/>
    <w:rsid w:val="00B2685C"/>
    <w:rsid w:val="00B31E1F"/>
    <w:rsid w:val="00B516A8"/>
    <w:rsid w:val="00B64D42"/>
    <w:rsid w:val="00BA3229"/>
    <w:rsid w:val="00BB4575"/>
    <w:rsid w:val="00BD6648"/>
    <w:rsid w:val="00BF70A8"/>
    <w:rsid w:val="00C34656"/>
    <w:rsid w:val="00C43A2F"/>
    <w:rsid w:val="00C61AF4"/>
    <w:rsid w:val="00C87ACB"/>
    <w:rsid w:val="00CE3C5A"/>
    <w:rsid w:val="00D257FD"/>
    <w:rsid w:val="00D35D64"/>
    <w:rsid w:val="00D5320D"/>
    <w:rsid w:val="00D642E9"/>
    <w:rsid w:val="00D675DF"/>
    <w:rsid w:val="00D82C39"/>
    <w:rsid w:val="00DB5474"/>
    <w:rsid w:val="00E03C7A"/>
    <w:rsid w:val="00E40FB0"/>
    <w:rsid w:val="00E55BC9"/>
    <w:rsid w:val="00EB424F"/>
    <w:rsid w:val="00EB5256"/>
    <w:rsid w:val="00EC3489"/>
    <w:rsid w:val="00F13737"/>
    <w:rsid w:val="00F21872"/>
    <w:rsid w:val="00F531F0"/>
    <w:rsid w:val="00F63D7F"/>
    <w:rsid w:val="00F746A0"/>
    <w:rsid w:val="00FE211B"/>
    <w:rsid w:val="00FF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81793"/>
  <w15:chartTrackingRefBased/>
  <w15:docId w15:val="{FDA5E093-6EB2-49AF-B075-CD500D33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27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5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278"/>
  </w:style>
  <w:style w:type="paragraph" w:styleId="Footer">
    <w:name w:val="footer"/>
    <w:basedOn w:val="Normal"/>
    <w:link w:val="FooterChar"/>
    <w:uiPriority w:val="99"/>
    <w:unhideWhenUsed/>
    <w:rsid w:val="00635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278"/>
  </w:style>
  <w:style w:type="paragraph" w:styleId="ListParagraph">
    <w:name w:val="List Paragraph"/>
    <w:basedOn w:val="Normal"/>
    <w:link w:val="ListParagraphChar"/>
    <w:uiPriority w:val="34"/>
    <w:qFormat/>
    <w:rsid w:val="00D257FD"/>
    <w:pPr>
      <w:ind w:left="720"/>
      <w:contextualSpacing/>
    </w:pPr>
  </w:style>
  <w:style w:type="paragraph" w:customStyle="1" w:styleId="Minutes-Item">
    <w:name w:val="Minutes - Item"/>
    <w:basedOn w:val="ListParagraph"/>
    <w:link w:val="Minutes-ItemChar"/>
    <w:qFormat/>
    <w:rsid w:val="00FE211B"/>
    <w:pPr>
      <w:numPr>
        <w:numId w:val="3"/>
      </w:numPr>
      <w:spacing w:after="0" w:line="240" w:lineRule="auto"/>
    </w:pPr>
    <w:rPr>
      <w:rFonts w:ascii="Century Gothic" w:hAnsi="Century Gothic"/>
      <w:b/>
      <w:bCs/>
      <w:sz w:val="20"/>
      <w:szCs w:val="20"/>
    </w:rPr>
  </w:style>
  <w:style w:type="paragraph" w:customStyle="1" w:styleId="Minutes-Sub-Item">
    <w:name w:val="Minutes - Sub-Item"/>
    <w:basedOn w:val="ListParagraph"/>
    <w:link w:val="Minutes-Sub-ItemChar"/>
    <w:qFormat/>
    <w:rsid w:val="00FE211B"/>
    <w:pPr>
      <w:numPr>
        <w:ilvl w:val="1"/>
        <w:numId w:val="3"/>
      </w:numPr>
      <w:spacing w:after="0" w:line="240" w:lineRule="auto"/>
    </w:pPr>
    <w:rPr>
      <w:rFonts w:ascii="Century Gothic" w:hAnsi="Century Gothic"/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1CB8"/>
  </w:style>
  <w:style w:type="character" w:customStyle="1" w:styleId="Minutes-ItemChar">
    <w:name w:val="Minutes - Item Char"/>
    <w:basedOn w:val="ListParagraphChar"/>
    <w:link w:val="Minutes-Item"/>
    <w:rsid w:val="00FE211B"/>
    <w:rPr>
      <w:rFonts w:ascii="Century Gothic" w:hAnsi="Century Gothic"/>
      <w:b/>
      <w:bCs/>
      <w:sz w:val="20"/>
      <w:szCs w:val="20"/>
    </w:rPr>
  </w:style>
  <w:style w:type="paragraph" w:customStyle="1" w:styleId="Minutes-Entry">
    <w:name w:val="Minutes - Entry"/>
    <w:basedOn w:val="ListParagraph"/>
    <w:link w:val="Minutes-EntryChar"/>
    <w:qFormat/>
    <w:rsid w:val="00FE211B"/>
    <w:pPr>
      <w:numPr>
        <w:ilvl w:val="2"/>
        <w:numId w:val="3"/>
      </w:numPr>
      <w:spacing w:after="0" w:line="240" w:lineRule="auto"/>
    </w:pPr>
    <w:rPr>
      <w:rFonts w:ascii="Century Gothic" w:hAnsi="Century Gothic"/>
      <w:sz w:val="20"/>
      <w:szCs w:val="20"/>
    </w:rPr>
  </w:style>
  <w:style w:type="character" w:customStyle="1" w:styleId="Minutes-Sub-ItemChar">
    <w:name w:val="Minutes - Sub-Item Char"/>
    <w:basedOn w:val="ListParagraphChar"/>
    <w:link w:val="Minutes-Sub-Item"/>
    <w:rsid w:val="00FE211B"/>
    <w:rPr>
      <w:rFonts w:ascii="Century Gothic" w:hAnsi="Century Gothic"/>
      <w:b/>
      <w:bCs/>
      <w:sz w:val="20"/>
      <w:szCs w:val="20"/>
    </w:rPr>
  </w:style>
  <w:style w:type="paragraph" w:customStyle="1" w:styleId="Default">
    <w:name w:val="Default"/>
    <w:uiPriority w:val="99"/>
    <w:qFormat/>
    <w:rsid w:val="00EB424F"/>
    <w:pPr>
      <w:suppressAutoHyphens/>
      <w:spacing w:after="0" w:line="240" w:lineRule="auto"/>
    </w:pPr>
    <w:rPr>
      <w:rFonts w:ascii="Arial" w:eastAsia="Times New Roman" w:hAnsi="Arial" w:cs="Calibri"/>
      <w:color w:val="000000"/>
      <w:sz w:val="20"/>
      <w:szCs w:val="24"/>
      <w:lang w:val="en-GB" w:eastAsia="en-GB"/>
    </w:rPr>
  </w:style>
  <w:style w:type="character" w:customStyle="1" w:styleId="Minutes-EntryChar">
    <w:name w:val="Minutes - Entry Char"/>
    <w:basedOn w:val="ListParagraphChar"/>
    <w:link w:val="Minutes-Entry"/>
    <w:rsid w:val="00FE211B"/>
    <w:rPr>
      <w:rFonts w:ascii="Century Gothic" w:hAnsi="Century Gothic"/>
      <w:sz w:val="20"/>
      <w:szCs w:val="20"/>
    </w:rPr>
  </w:style>
  <w:style w:type="table" w:styleId="TableGrid">
    <w:name w:val="Table Grid"/>
    <w:basedOn w:val="TableNormal"/>
    <w:uiPriority w:val="39"/>
    <w:rsid w:val="00444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4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4BA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03AE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ns@englishtwenty.org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My%20Drive\Club%20Files\Templates\EXX%20Headed%20Pap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4C81C-298A-45EA-8E39-2DFCE98E5556}"/>
      </w:docPartPr>
      <w:docPartBody>
        <w:p w:rsidR="000057AD" w:rsidRDefault="00F829B6">
          <w:r w:rsidRPr="005A6FD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B6"/>
    <w:rsid w:val="000057AD"/>
    <w:rsid w:val="00490DBB"/>
    <w:rsid w:val="004C7794"/>
    <w:rsid w:val="004F2AF2"/>
    <w:rsid w:val="007940DD"/>
    <w:rsid w:val="008D22C9"/>
    <w:rsid w:val="009B444F"/>
    <w:rsid w:val="00F8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29B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DE1AE-4584-475E-98CD-D99683B9D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EXX Headed Paper.dotx</Template>
  <TotalTime>104</TotalTime>
  <Pages>4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Leech</dc:creator>
  <cp:keywords/>
  <dc:description/>
  <cp:lastModifiedBy>Adam Leech</cp:lastModifiedBy>
  <cp:revision>5</cp:revision>
  <dcterms:created xsi:type="dcterms:W3CDTF">2026-08-21T16:32:00Z</dcterms:created>
  <dcterms:modified xsi:type="dcterms:W3CDTF">2026-08-23T15:09:00Z</dcterms:modified>
</cp:coreProperties>
</file>